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DE808" w14:textId="59D0DF5D" w:rsidR="00A4706F" w:rsidRDefault="006A1997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45C40" wp14:editId="12512147">
                <wp:simplePos x="0" y="0"/>
                <wp:positionH relativeFrom="column">
                  <wp:posOffset>485775</wp:posOffset>
                </wp:positionH>
                <wp:positionV relativeFrom="paragraph">
                  <wp:posOffset>7422515</wp:posOffset>
                </wp:positionV>
                <wp:extent cx="5819775" cy="942975"/>
                <wp:effectExtent l="0" t="0" r="0" b="9525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97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98CBC2" w14:textId="44BE2FCA" w:rsidR="00980566" w:rsidRDefault="00980566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</w:t>
                            </w:r>
                            <w:r w:rsidR="006A1997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i:</w:t>
                            </w:r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1997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Cristina</w:t>
                            </w:r>
                            <w:proofErr w:type="gramEnd"/>
                            <w:r w:rsidR="006A1997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Dal Pino Presidente Regionale ANIEF Toscana </w:t>
                            </w:r>
                          </w:p>
                          <w:p w14:paraId="53B6ABE1" w14:textId="15A38974" w:rsidR="00666161" w:rsidRPr="004E6761" w:rsidRDefault="006A1997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G</w:t>
                            </w:r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iuseppe 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Gennaro Ferraro</w:t>
                            </w:r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e Lucio Fabio </w:t>
                            </w:r>
                            <w:proofErr w:type="spellStart"/>
                            <w:proofErr w:type="gramStart"/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Ingraiti</w:t>
                            </w:r>
                            <w:proofErr w:type="spellEnd"/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Anief</w:t>
                            </w:r>
                            <w:proofErr w:type="spellEnd"/>
                            <w:proofErr w:type="gramEnd"/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Toscana </w:t>
                            </w:r>
                          </w:p>
                          <w:p w14:paraId="41897429" w14:textId="54BAE3F1" w:rsidR="006A1997" w:rsidRDefault="00F53AD3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666161" w:rsidRPr="00D26F55">
                                <w:rPr>
                                  <w:rStyle w:val="Collegamentoipertestuale"/>
                                  <w:rFonts w:ascii="Calibri" w:hAnsi="Calibri"/>
                                  <w:sz w:val="32"/>
                                  <w:szCs w:val="32"/>
                                </w:rPr>
                                <w:t>https://anief.org/as/Y24D</w:t>
                              </w:r>
                            </w:hyperlink>
                          </w:p>
                          <w:p w14:paraId="13C586D5" w14:textId="77777777" w:rsidR="00666161" w:rsidRDefault="00666161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ECD8E3D" w14:textId="3E4CCA38" w:rsidR="003F5F04" w:rsidRPr="003E42DB" w:rsidRDefault="003F5F04" w:rsidP="00980566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5C40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38.25pt;margin-top:584.45pt;width:458.25pt;height:7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" filled="f" stroked="f">
                <v:textbox>
                  <w:txbxContent>
                    <w:p w14:paraId="1698CBC2" w14:textId="44BE2FCA" w:rsidR="00980566" w:rsidRDefault="00980566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proofErr w:type="gramStart"/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</w:t>
                      </w:r>
                      <w:r w:rsidR="006A1997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i:</w:t>
                      </w:r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6A1997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Cristina</w:t>
                      </w:r>
                      <w:proofErr w:type="gramEnd"/>
                      <w:r w:rsidR="006A1997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Dal Pino Presidente Regionale ANIEF Toscana </w:t>
                      </w:r>
                    </w:p>
                    <w:p w14:paraId="53B6ABE1" w14:textId="15A38974" w:rsidR="00666161" w:rsidRPr="004E6761" w:rsidRDefault="006A1997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G</w:t>
                      </w:r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iuseppe  </w:t>
                      </w:r>
                      <w:r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Gennaro Ferraro</w:t>
                      </w:r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e Lucio Fabio </w:t>
                      </w:r>
                      <w:proofErr w:type="spellStart"/>
                      <w:proofErr w:type="gramStart"/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Ingraiti</w:t>
                      </w:r>
                      <w:proofErr w:type="spellEnd"/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Anief</w:t>
                      </w:r>
                      <w:proofErr w:type="spellEnd"/>
                      <w:proofErr w:type="gramEnd"/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Toscana </w:t>
                      </w:r>
                    </w:p>
                    <w:p w14:paraId="41897429" w14:textId="54BAE3F1" w:rsidR="006A1997" w:rsidRDefault="00F53AD3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hyperlink r:id="rId8" w:history="1">
                        <w:r w:rsidR="00666161" w:rsidRPr="00D26F55">
                          <w:rPr>
                            <w:rStyle w:val="Collegamentoipertestuale"/>
                            <w:rFonts w:ascii="Calibri" w:hAnsi="Calibri"/>
                            <w:sz w:val="32"/>
                            <w:szCs w:val="32"/>
                          </w:rPr>
                          <w:t>https://anief.org/as/Y24D</w:t>
                        </w:r>
                      </w:hyperlink>
                    </w:p>
                    <w:p w14:paraId="13C586D5" w14:textId="77777777" w:rsidR="00666161" w:rsidRDefault="00666161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</w:p>
                    <w:p w14:paraId="7ECD8E3D" w14:textId="3E4CCA38" w:rsidR="003F5F04" w:rsidRPr="003E42DB" w:rsidRDefault="003F5F04" w:rsidP="00980566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043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BCFDF8" wp14:editId="47114A0D">
                <wp:simplePos x="0" y="0"/>
                <wp:positionH relativeFrom="column">
                  <wp:posOffset>4181475</wp:posOffset>
                </wp:positionH>
                <wp:positionV relativeFrom="paragraph">
                  <wp:posOffset>4145915</wp:posOffset>
                </wp:positionV>
                <wp:extent cx="32302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02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815F0C" w14:textId="6429DF07" w:rsidR="003F5F04" w:rsidRPr="002019C3" w:rsidRDefault="00F3043C" w:rsidP="00DE6B7B">
                            <w:pPr>
                              <w:pStyle w:val="Titolo"/>
                              <w:spacing w:line="440" w:lineRule="exact"/>
                            </w:pPr>
                            <w:r>
                              <w:t xml:space="preserve">SIENA </w:t>
                            </w:r>
                          </w:p>
                          <w:p w14:paraId="7E280D3F" w14:textId="07FBB1D7" w:rsidR="003F5F04" w:rsidRPr="00DE6B7B" w:rsidRDefault="00F3043C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LUNEDI 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1637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ottobre - Ore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:00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FDF8" id="Casella di testo 9" o:spid="_x0000_s1027" type="#_x0000_t202" style="position:absolute;left:0;text-align:left;margin-left:329.25pt;margin-top:326.45pt;width:254.35pt;height:4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" filled="f" stroked="f">
                <v:textbox>
                  <w:txbxContent>
                    <w:p w14:paraId="00815F0C" w14:textId="6429DF07" w:rsidR="003F5F04" w:rsidRPr="002019C3" w:rsidRDefault="00F3043C" w:rsidP="00DE6B7B">
                      <w:pPr>
                        <w:pStyle w:val="Titolo"/>
                        <w:spacing w:line="440" w:lineRule="exact"/>
                      </w:pPr>
                      <w:r>
                        <w:t xml:space="preserve">SIENA </w:t>
                      </w:r>
                    </w:p>
                    <w:p w14:paraId="7E280D3F" w14:textId="07FBB1D7" w:rsidR="003F5F04" w:rsidRPr="00DE6B7B" w:rsidRDefault="00F3043C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LUNEDI 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81637">
                        <w:rPr>
                          <w:sz w:val="32"/>
                          <w:szCs w:val="32"/>
                        </w:rPr>
                        <w:t>4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ottobre - Ore </w:t>
                      </w:r>
                      <w:r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:00</w:t>
                      </w:r>
                      <w:r>
                        <w:rPr>
                          <w:sz w:val="32"/>
                          <w:szCs w:val="32"/>
                        </w:rPr>
                        <w:t>/10:00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B3BCC" wp14:editId="4B6A6574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125034" w14:textId="66D4D8CA"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3BCC" id="Casella di testo 6" o:spid="_x0000_s1028" type="#_x0000_t202" style="position:absolute;left:0;text-align:left;margin-left:44.7pt;margin-top:779.75pt;width:514.7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" filled="f" stroked="f">
                <v:textbox>
                  <w:txbxContent>
                    <w:p w14:paraId="65125034" w14:textId="66D4D8CA"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19527A7D" wp14:editId="0C31DA24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A4A8D" wp14:editId="275AFB42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93C4F51" w14:textId="77777777"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14:paraId="39BB91EB" w14:textId="77777777"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4A8D" id="Casella di testo 14" o:spid="_x0000_s1029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" filled="f" stroked="f">
                <v:textbox>
                  <w:txbxContent>
                    <w:p w14:paraId="193C4F51" w14:textId="77777777"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14:paraId="39BB91EB" w14:textId="77777777"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872269" wp14:editId="3493E4F7">
                <wp:simplePos x="0" y="0"/>
                <wp:positionH relativeFrom="column">
                  <wp:posOffset>316865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AAA08C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14:paraId="58DDEAC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14:paraId="5485D9C5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14:paraId="2E003AD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14:paraId="59DE805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14:paraId="47EE0D20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14:paraId="127A7313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14:paraId="7E9D4956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14:paraId="7313533D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14:paraId="476D33A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2269" id="Casella di testo 4" o:spid="_x0000_s1030" type="#_x0000_t202" style="position:absolute;left:0;text-align:left;margin-left:24.95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" filled="f" stroked="f">
                <v:textbox>
                  <w:txbxContent>
                    <w:p w14:paraId="1CAAA08C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14:paraId="58DDEACF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14:paraId="5485D9C5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14:paraId="2E003ADA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14:paraId="59DE8054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14:paraId="47EE0D20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 insegnanti per la pensione</w:t>
                      </w:r>
                    </w:p>
                    <w:p w14:paraId="127A7313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14:paraId="7E9D4956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14:paraId="7313533D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14:paraId="476D33AF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EF5ED9" wp14:editId="4316A2F1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C38C51" w14:textId="77777777"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5ED9" id="Casella di testo 5" o:spid="_x0000_s1031" type="#_x0000_t202" style="position:absolute;left:0;text-align:left;margin-left:38.35pt;margin-top:356.6pt;width:193.3pt;height:3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" filled="f" stroked="f">
                <v:textbox>
                  <w:txbxContent>
                    <w:p w14:paraId="07C38C51" w14:textId="77777777"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312" behindDoc="1" locked="0" layoutInCell="1" allowOverlap="1" wp14:anchorId="5675D7E8" wp14:editId="01E8CFC1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20DBA" w14:textId="77777777" w:rsidR="00F53AD3" w:rsidRDefault="00F53AD3" w:rsidP="004D0E7C">
      <w:r>
        <w:separator/>
      </w:r>
    </w:p>
  </w:endnote>
  <w:endnote w:type="continuationSeparator" w:id="0">
    <w:p w14:paraId="7E63658A" w14:textId="77777777" w:rsidR="00F53AD3" w:rsidRDefault="00F53AD3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F57F" w14:textId="77777777"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EE515" w14:textId="77777777"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14CD" w14:textId="77777777"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246F" w14:textId="77777777" w:rsidR="00F53AD3" w:rsidRDefault="00F53AD3" w:rsidP="004D0E7C">
      <w:r>
        <w:separator/>
      </w:r>
    </w:p>
  </w:footnote>
  <w:footnote w:type="continuationSeparator" w:id="0">
    <w:p w14:paraId="648E6B0C" w14:textId="77777777" w:rsidR="00F53AD3" w:rsidRDefault="00F53AD3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0AB6" w14:textId="77777777"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A081" w14:textId="77777777"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762A" w14:textId="77777777"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0A57"/>
    <w:rsid w:val="000928FE"/>
    <w:rsid w:val="0016425E"/>
    <w:rsid w:val="003E42DB"/>
    <w:rsid w:val="003F5F04"/>
    <w:rsid w:val="0043788F"/>
    <w:rsid w:val="00445DAA"/>
    <w:rsid w:val="004D0E7C"/>
    <w:rsid w:val="004E6761"/>
    <w:rsid w:val="00546D4E"/>
    <w:rsid w:val="006155AE"/>
    <w:rsid w:val="00664C00"/>
    <w:rsid w:val="00666161"/>
    <w:rsid w:val="006A1997"/>
    <w:rsid w:val="006A7003"/>
    <w:rsid w:val="006B2E0A"/>
    <w:rsid w:val="006E4D4C"/>
    <w:rsid w:val="00780044"/>
    <w:rsid w:val="0082110D"/>
    <w:rsid w:val="00822C37"/>
    <w:rsid w:val="0094277C"/>
    <w:rsid w:val="00980566"/>
    <w:rsid w:val="00993097"/>
    <w:rsid w:val="009D0670"/>
    <w:rsid w:val="00A32996"/>
    <w:rsid w:val="00A4706F"/>
    <w:rsid w:val="00B960A4"/>
    <w:rsid w:val="00BA5008"/>
    <w:rsid w:val="00BB451C"/>
    <w:rsid w:val="00BD4C5E"/>
    <w:rsid w:val="00C00A57"/>
    <w:rsid w:val="00C5468D"/>
    <w:rsid w:val="00D074F7"/>
    <w:rsid w:val="00D81637"/>
    <w:rsid w:val="00DE6B7B"/>
    <w:rsid w:val="00E13E93"/>
    <w:rsid w:val="00F3043C"/>
    <w:rsid w:val="00F5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D5066E"/>
  <w14:defaultImageDpi w14:val="300"/>
  <w15:docId w15:val="{6830A950-84BF-44DB-BC72-4EA1920B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6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ef.org/as/Y24D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nief.org/as/Y24D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gennaro.giuseppeferraro@gmail.com</cp:lastModifiedBy>
  <cp:revision>14</cp:revision>
  <cp:lastPrinted>2021-09-24T15:51:00Z</cp:lastPrinted>
  <dcterms:created xsi:type="dcterms:W3CDTF">2021-09-24T16:12:00Z</dcterms:created>
  <dcterms:modified xsi:type="dcterms:W3CDTF">2021-09-28T19:44:00Z</dcterms:modified>
</cp:coreProperties>
</file>